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79291" w14:textId="6226056E" w:rsidR="00D00CDB" w:rsidRPr="00D755F5" w:rsidRDefault="00CC14A7" w:rsidP="003864D8">
      <w:pPr>
        <w:ind w:left="-567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827BBB" wp14:editId="7F0E206B">
                <wp:simplePos x="0" y="0"/>
                <wp:positionH relativeFrom="column">
                  <wp:posOffset>4680585</wp:posOffset>
                </wp:positionH>
                <wp:positionV relativeFrom="paragraph">
                  <wp:posOffset>3175</wp:posOffset>
                </wp:positionV>
                <wp:extent cx="4619625" cy="5800725"/>
                <wp:effectExtent l="0" t="0" r="9525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5800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3E35A" w14:textId="77777777" w:rsidR="00CC14A7" w:rsidRPr="00D577A7" w:rsidRDefault="00CC14A7" w:rsidP="00CC14A7">
                            <w:pPr>
                              <w:pStyle w:val="-RckseiteUntertitel"/>
                              <w:spacing w:before="0"/>
                              <w:ind w:left="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Wir freuen uns auf einen gemeinsamen Zmittag mit euch!</w:t>
                            </w:r>
                          </w:p>
                          <w:p w14:paraId="11C5C033" w14:textId="77777777" w:rsidR="00CC14A7" w:rsidRPr="00CC14A7" w:rsidRDefault="00CC14A7" w:rsidP="00CC14A7">
                            <w:pPr>
                              <w:pStyle w:val="-RckseiteUntertitel"/>
                              <w:ind w:left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6B2976" w14:textId="77777777" w:rsidR="00CC14A7" w:rsidRDefault="00CC14A7" w:rsidP="00CC14A7">
                            <w:pPr>
                              <w:pStyle w:val="-RckseiteUntertitel"/>
                              <w:ind w:left="0"/>
                              <w:rPr>
                                <w:color w:val="auto"/>
                              </w:rPr>
                            </w:pPr>
                            <w:r w:rsidRPr="00DB5749">
                              <w:rPr>
                                <w:color w:val="auto"/>
                              </w:rPr>
                              <w:t>Die Türe ist offen ab 11.</w:t>
                            </w:r>
                            <w:r>
                              <w:rPr>
                                <w:color w:val="auto"/>
                              </w:rPr>
                              <w:t>45</w:t>
                            </w:r>
                            <w:r w:rsidRPr="00DB5749">
                              <w:rPr>
                                <w:color w:val="auto"/>
                              </w:rPr>
                              <w:t xml:space="preserve"> Uhr, das </w:t>
                            </w:r>
                          </w:p>
                          <w:p w14:paraId="2C2271E7" w14:textId="77777777" w:rsidR="00CC14A7" w:rsidRDefault="00CC14A7" w:rsidP="00CC14A7">
                            <w:pPr>
                              <w:pStyle w:val="-RckseiteUntertitel"/>
                              <w:ind w:left="0"/>
                              <w:rPr>
                                <w:color w:val="auto"/>
                              </w:rPr>
                            </w:pPr>
                            <w:r w:rsidRPr="00DB5749">
                              <w:rPr>
                                <w:color w:val="auto"/>
                              </w:rPr>
                              <w:t>Essen ist bereit um 12.</w:t>
                            </w:r>
                            <w:r>
                              <w:rPr>
                                <w:color w:val="auto"/>
                              </w:rPr>
                              <w:t>15</w:t>
                            </w:r>
                            <w:r w:rsidRPr="00DB5749">
                              <w:rPr>
                                <w:color w:val="auto"/>
                              </w:rPr>
                              <w:t xml:space="preserve"> Uhr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4078832F" w14:textId="77777777" w:rsidR="00CC14A7" w:rsidRPr="00CC14A7" w:rsidRDefault="00CC14A7" w:rsidP="00CC14A7">
                            <w:pPr>
                              <w:pStyle w:val="-RckseiteFliesstext"/>
                              <w:spacing w:after="0" w:line="300" w:lineRule="auto"/>
                              <w:ind w:left="0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4D7ADD" w14:textId="77777777" w:rsidR="00CC14A7" w:rsidRPr="00D577A7" w:rsidRDefault="00CC14A7" w:rsidP="00CC14A7">
                            <w:pPr>
                              <w:pStyle w:val="-RckseiteFliesstext"/>
                              <w:spacing w:after="240" w:line="300" w:lineRule="auto"/>
                              <w:ind w:left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 w:rsidRPr="00D577A7">
                              <w:rPr>
                                <w:sz w:val="32"/>
                                <w:szCs w:val="32"/>
                              </w:rPr>
                              <w:t>Nach dem Mittagessen besteht die Möglichkeit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zum gemütlichen Beisammensein</w:t>
                            </w:r>
                            <w:r w:rsidRPr="00D577A7">
                              <w:rPr>
                                <w:sz w:val="32"/>
                                <w:szCs w:val="32"/>
                              </w:rPr>
                              <w:t xml:space="preserve"> bis um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Pr="00D577A7">
                              <w:rPr>
                                <w:sz w:val="32"/>
                                <w:szCs w:val="32"/>
                              </w:rPr>
                              <w:t>15.00 Uhr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168464FF" w14:textId="77777777" w:rsidR="002A15F5" w:rsidRDefault="00CC14A7" w:rsidP="002A15F5">
                            <w:pPr>
                              <w:pStyle w:val="-RckseiteFliesstext"/>
                              <w:spacing w:after="360" w:line="300" w:lineRule="auto"/>
                              <w:ind w:left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Wegen beschränkter Platzzahl ist eine Anmeldung bis am Vortag um 15.00 Uhr erforderlich unter der Nummer: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br/>
                            </w:r>
                            <w:r w:rsidR="002A15F5">
                              <w:rPr>
                                <w:sz w:val="32"/>
                                <w:szCs w:val="32"/>
                              </w:rPr>
                              <w:t>044 933 01 61 (bei Abwesenheit auf Beantworter sprechen!)</w:t>
                            </w:r>
                          </w:p>
                          <w:p w14:paraId="70233C89" w14:textId="77777777" w:rsidR="002A15F5" w:rsidRDefault="002A15F5" w:rsidP="002A15F5">
                            <w:pPr>
                              <w:pStyle w:val="-RckseiteFliesstext"/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 w:hanging="1418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Kosten: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 xml:space="preserve">Fr. 10.00 </w:t>
                            </w:r>
                            <w:r w:rsidRPr="00D577A7">
                              <w:rPr>
                                <w:sz w:val="32"/>
                                <w:szCs w:val="32"/>
                              </w:rPr>
                              <w:t>pro Person</w:t>
                            </w:r>
                          </w:p>
                          <w:p w14:paraId="12D652ED" w14:textId="77777777" w:rsidR="002A15F5" w:rsidRDefault="002A15F5" w:rsidP="002A15F5">
                            <w:pPr>
                              <w:pStyle w:val="-RckseiteFliesstext"/>
                              <w:tabs>
                                <w:tab w:val="left" w:pos="1418"/>
                              </w:tabs>
                              <w:spacing w:after="0" w:line="240" w:lineRule="auto"/>
                              <w:ind w:left="1418" w:hanging="1418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  <w:t>(inkl. Getränke und Kaffee)</w:t>
                            </w:r>
                          </w:p>
                          <w:p w14:paraId="43380B04" w14:textId="77777777" w:rsidR="002A15F5" w:rsidRDefault="002A15F5" w:rsidP="002A15F5">
                            <w:pPr>
                              <w:pStyle w:val="-RckseiteFliesstext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37389505" w14:textId="77777777" w:rsidR="002A15F5" w:rsidRPr="00395DE9" w:rsidRDefault="002A15F5" w:rsidP="002A15F5">
                            <w:pPr>
                              <w:pStyle w:val="-RckseiteFliesstext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rPr>
                                <w:sz w:val="32"/>
                                <w:szCs w:val="32"/>
                              </w:rPr>
                            </w:pPr>
                            <w:r w:rsidRPr="00395DE9">
                              <w:rPr>
                                <w:sz w:val="32"/>
                                <w:szCs w:val="32"/>
                              </w:rPr>
                              <w:t xml:space="preserve">Infos: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Roman Schenk</w:t>
                            </w:r>
                            <w:r w:rsidRPr="00395DE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B9BD35" w14:textId="77777777" w:rsidR="002A15F5" w:rsidRDefault="002A15F5" w:rsidP="002A15F5">
                            <w:pPr>
                              <w:pStyle w:val="-RckseiteFliesstext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2355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Tel: 044 933 01 61 </w:t>
                            </w:r>
                          </w:p>
                          <w:p w14:paraId="409C4C4E" w14:textId="77777777" w:rsidR="002A15F5" w:rsidRPr="00423553" w:rsidRDefault="002A15F5" w:rsidP="002A15F5">
                            <w:pPr>
                              <w:pStyle w:val="-RckseiteFliesstext"/>
                              <w:tabs>
                                <w:tab w:val="left" w:pos="1134"/>
                              </w:tabs>
                              <w:spacing w:after="0" w:line="240" w:lineRule="auto"/>
                              <w:ind w:left="0"/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423553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Mail: </w:t>
                            </w:r>
                            <w:r>
                              <w:rPr>
                                <w:sz w:val="32"/>
                                <w:szCs w:val="32"/>
                                <w:lang w:val="en-US"/>
                              </w:rPr>
                              <w:t>roman.schenk</w:t>
                            </w:r>
                            <w:r w:rsidRPr="00423553">
                              <w:rPr>
                                <w:sz w:val="32"/>
                                <w:szCs w:val="32"/>
                                <w:lang w:val="en-US"/>
                              </w:rPr>
                              <w:t>@wetzikonref.ch</w:t>
                            </w:r>
                          </w:p>
                          <w:p w14:paraId="45D11622" w14:textId="47283310" w:rsidR="00CC14A7" w:rsidRDefault="00CC14A7" w:rsidP="002A15F5">
                            <w:pPr>
                              <w:pStyle w:val="-RckseiteFliesstext"/>
                              <w:spacing w:after="240" w:line="300" w:lineRule="auto"/>
                              <w:ind w:left="0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27BB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68.55pt;margin-top:.25pt;width:363.75pt;height:456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" stroked="f">
                <v:textbox>
                  <w:txbxContent>
                    <w:p w14:paraId="2ED3E35A" w14:textId="77777777" w:rsidR="00CC14A7" w:rsidRPr="00D577A7" w:rsidRDefault="00CC14A7" w:rsidP="00CC14A7">
                      <w:pPr>
                        <w:pStyle w:val="-RckseiteUntertitel"/>
                        <w:spacing w:before="0"/>
                        <w:ind w:left="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Wir freuen uns auf einen gemeinsamen Zmittag mit euch!</w:t>
                      </w:r>
                    </w:p>
                    <w:p w14:paraId="11C5C033" w14:textId="77777777" w:rsidR="00CC14A7" w:rsidRPr="00CC14A7" w:rsidRDefault="00CC14A7" w:rsidP="00CC14A7">
                      <w:pPr>
                        <w:pStyle w:val="-RckseiteUntertitel"/>
                        <w:ind w:left="0"/>
                        <w:rPr>
                          <w:sz w:val="24"/>
                          <w:szCs w:val="24"/>
                        </w:rPr>
                      </w:pPr>
                    </w:p>
                    <w:p w14:paraId="6A6B2976" w14:textId="77777777" w:rsidR="00CC14A7" w:rsidRDefault="00CC14A7" w:rsidP="00CC14A7">
                      <w:pPr>
                        <w:pStyle w:val="-RckseiteUntertitel"/>
                        <w:ind w:left="0"/>
                        <w:rPr>
                          <w:color w:val="auto"/>
                        </w:rPr>
                      </w:pPr>
                      <w:r w:rsidRPr="00DB5749">
                        <w:rPr>
                          <w:color w:val="auto"/>
                        </w:rPr>
                        <w:t>Die Türe ist offen ab 11.</w:t>
                      </w:r>
                      <w:r>
                        <w:rPr>
                          <w:color w:val="auto"/>
                        </w:rPr>
                        <w:t>45</w:t>
                      </w:r>
                      <w:r w:rsidRPr="00DB5749">
                        <w:rPr>
                          <w:color w:val="auto"/>
                        </w:rPr>
                        <w:t xml:space="preserve"> Uhr, das </w:t>
                      </w:r>
                    </w:p>
                    <w:p w14:paraId="2C2271E7" w14:textId="77777777" w:rsidR="00CC14A7" w:rsidRDefault="00CC14A7" w:rsidP="00CC14A7">
                      <w:pPr>
                        <w:pStyle w:val="-RckseiteUntertitel"/>
                        <w:ind w:left="0"/>
                        <w:rPr>
                          <w:color w:val="auto"/>
                        </w:rPr>
                      </w:pPr>
                      <w:r w:rsidRPr="00DB5749">
                        <w:rPr>
                          <w:color w:val="auto"/>
                        </w:rPr>
                        <w:t>Essen ist bereit um 12.</w:t>
                      </w:r>
                      <w:r>
                        <w:rPr>
                          <w:color w:val="auto"/>
                        </w:rPr>
                        <w:t>15</w:t>
                      </w:r>
                      <w:r w:rsidRPr="00DB5749">
                        <w:rPr>
                          <w:color w:val="auto"/>
                        </w:rPr>
                        <w:t xml:space="preserve"> Uhr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  <w:p w14:paraId="4078832F" w14:textId="77777777" w:rsidR="00CC14A7" w:rsidRPr="00CC14A7" w:rsidRDefault="00CC14A7" w:rsidP="00CC14A7">
                      <w:pPr>
                        <w:pStyle w:val="-RckseiteFliesstext"/>
                        <w:spacing w:after="0" w:line="300" w:lineRule="auto"/>
                        <w:ind w:left="0"/>
                        <w:jc w:val="left"/>
                        <w:rPr>
                          <w:sz w:val="24"/>
                          <w:szCs w:val="24"/>
                        </w:rPr>
                      </w:pPr>
                    </w:p>
                    <w:p w14:paraId="6A4D7ADD" w14:textId="77777777" w:rsidR="00CC14A7" w:rsidRPr="00D577A7" w:rsidRDefault="00CC14A7" w:rsidP="00CC14A7">
                      <w:pPr>
                        <w:pStyle w:val="-RckseiteFliesstext"/>
                        <w:spacing w:after="240" w:line="300" w:lineRule="auto"/>
                        <w:ind w:left="0"/>
                        <w:jc w:val="left"/>
                        <w:rPr>
                          <w:sz w:val="32"/>
                          <w:szCs w:val="32"/>
                        </w:rPr>
                      </w:pPr>
                      <w:r w:rsidRPr="00D577A7">
                        <w:rPr>
                          <w:sz w:val="32"/>
                          <w:szCs w:val="32"/>
                        </w:rPr>
                        <w:t>Nach dem Mittagessen besteht die Möglichkeit</w:t>
                      </w:r>
                      <w:r>
                        <w:rPr>
                          <w:sz w:val="32"/>
                          <w:szCs w:val="32"/>
                        </w:rPr>
                        <w:t xml:space="preserve"> zum gemütlichen Beisammensein</w:t>
                      </w:r>
                      <w:r w:rsidRPr="00D577A7">
                        <w:rPr>
                          <w:sz w:val="32"/>
                          <w:szCs w:val="32"/>
                        </w:rPr>
                        <w:t xml:space="preserve"> bis um 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Pr="00D577A7">
                        <w:rPr>
                          <w:sz w:val="32"/>
                          <w:szCs w:val="32"/>
                        </w:rPr>
                        <w:t>15.00 Uhr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168464FF" w14:textId="77777777" w:rsidR="002A15F5" w:rsidRDefault="00CC14A7" w:rsidP="002A15F5">
                      <w:pPr>
                        <w:pStyle w:val="-RckseiteFliesstext"/>
                        <w:spacing w:after="360" w:line="300" w:lineRule="auto"/>
                        <w:ind w:left="0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Wegen beschränkter Platzzahl ist eine Anmeldung bis am Vortag um 15.00 Uhr erforderlich unter der Nummer:</w:t>
                      </w:r>
                      <w:r>
                        <w:rPr>
                          <w:sz w:val="32"/>
                          <w:szCs w:val="32"/>
                        </w:rPr>
                        <w:br/>
                      </w:r>
                      <w:r w:rsidR="002A15F5">
                        <w:rPr>
                          <w:sz w:val="32"/>
                          <w:szCs w:val="32"/>
                        </w:rPr>
                        <w:t>044 933 01 61 (bei Abwesenheit auf Beantworter sprechen!)</w:t>
                      </w:r>
                    </w:p>
                    <w:p w14:paraId="70233C89" w14:textId="77777777" w:rsidR="002A15F5" w:rsidRDefault="002A15F5" w:rsidP="002A15F5">
                      <w:pPr>
                        <w:pStyle w:val="-RckseiteFliesstext"/>
                        <w:tabs>
                          <w:tab w:val="left" w:pos="1418"/>
                        </w:tabs>
                        <w:spacing w:after="0" w:line="240" w:lineRule="auto"/>
                        <w:ind w:left="1418" w:hanging="1418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Kosten: </w:t>
                      </w:r>
                      <w:r>
                        <w:rPr>
                          <w:sz w:val="32"/>
                          <w:szCs w:val="32"/>
                        </w:rPr>
                        <w:tab/>
                        <w:t xml:space="preserve">Fr. 10.00 </w:t>
                      </w:r>
                      <w:r w:rsidRPr="00D577A7">
                        <w:rPr>
                          <w:sz w:val="32"/>
                          <w:szCs w:val="32"/>
                        </w:rPr>
                        <w:t>pro Person</w:t>
                      </w:r>
                    </w:p>
                    <w:p w14:paraId="12D652ED" w14:textId="77777777" w:rsidR="002A15F5" w:rsidRDefault="002A15F5" w:rsidP="002A15F5">
                      <w:pPr>
                        <w:pStyle w:val="-RckseiteFliesstext"/>
                        <w:tabs>
                          <w:tab w:val="left" w:pos="1418"/>
                        </w:tabs>
                        <w:spacing w:after="0" w:line="240" w:lineRule="auto"/>
                        <w:ind w:left="1418" w:hanging="1418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ab/>
                        <w:t>(inkl. Getränke und Kaffee)</w:t>
                      </w:r>
                    </w:p>
                    <w:p w14:paraId="43380B04" w14:textId="77777777" w:rsidR="002A15F5" w:rsidRDefault="002A15F5" w:rsidP="002A15F5">
                      <w:pPr>
                        <w:pStyle w:val="-RckseiteFliesstext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jc w:val="left"/>
                        <w:rPr>
                          <w:sz w:val="32"/>
                          <w:szCs w:val="32"/>
                        </w:rPr>
                      </w:pPr>
                    </w:p>
                    <w:p w14:paraId="37389505" w14:textId="77777777" w:rsidR="002A15F5" w:rsidRPr="00395DE9" w:rsidRDefault="002A15F5" w:rsidP="002A15F5">
                      <w:pPr>
                        <w:pStyle w:val="-RckseiteFliesstext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rPr>
                          <w:sz w:val="32"/>
                          <w:szCs w:val="32"/>
                        </w:rPr>
                      </w:pPr>
                      <w:r w:rsidRPr="00395DE9">
                        <w:rPr>
                          <w:sz w:val="32"/>
                          <w:szCs w:val="32"/>
                        </w:rPr>
                        <w:t xml:space="preserve">Infos: </w:t>
                      </w:r>
                      <w:r>
                        <w:rPr>
                          <w:sz w:val="32"/>
                          <w:szCs w:val="32"/>
                        </w:rPr>
                        <w:t>Roman Schenk</w:t>
                      </w:r>
                      <w:r w:rsidRPr="00395DE9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B9BD35" w14:textId="77777777" w:rsidR="002A15F5" w:rsidRDefault="002A15F5" w:rsidP="002A15F5">
                      <w:pPr>
                        <w:pStyle w:val="-RckseiteFliesstext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423553">
                        <w:rPr>
                          <w:sz w:val="32"/>
                          <w:szCs w:val="32"/>
                          <w:lang w:val="en-US"/>
                        </w:rPr>
                        <w:t xml:space="preserve">Tel: 044 933 01 61 </w:t>
                      </w:r>
                    </w:p>
                    <w:p w14:paraId="409C4C4E" w14:textId="77777777" w:rsidR="002A15F5" w:rsidRPr="00423553" w:rsidRDefault="002A15F5" w:rsidP="002A15F5">
                      <w:pPr>
                        <w:pStyle w:val="-RckseiteFliesstext"/>
                        <w:tabs>
                          <w:tab w:val="left" w:pos="1134"/>
                        </w:tabs>
                        <w:spacing w:after="0" w:line="240" w:lineRule="auto"/>
                        <w:ind w:left="0"/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423553">
                        <w:rPr>
                          <w:sz w:val="32"/>
                          <w:szCs w:val="32"/>
                          <w:lang w:val="en-US"/>
                        </w:rPr>
                        <w:t xml:space="preserve">Mail: </w:t>
                      </w:r>
                      <w:r>
                        <w:rPr>
                          <w:sz w:val="32"/>
                          <w:szCs w:val="32"/>
                          <w:lang w:val="en-US"/>
                        </w:rPr>
                        <w:t>roman.schenk</w:t>
                      </w:r>
                      <w:r w:rsidRPr="00423553">
                        <w:rPr>
                          <w:sz w:val="32"/>
                          <w:szCs w:val="32"/>
                          <w:lang w:val="en-US"/>
                        </w:rPr>
                        <w:t>@wetzikonref.ch</w:t>
                      </w:r>
                    </w:p>
                    <w:p w14:paraId="45D11622" w14:textId="47283310" w:rsidR="00CC14A7" w:rsidRDefault="00CC14A7" w:rsidP="002A15F5">
                      <w:pPr>
                        <w:pStyle w:val="-RckseiteFliesstext"/>
                        <w:spacing w:after="240" w:line="300" w:lineRule="auto"/>
                        <w:ind w:left="0"/>
                        <w:jc w:val="lef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23553">
        <w:rPr>
          <w:noProof/>
          <w:lang w:val="de-CH" w:eastAsia="de-CH"/>
        </w:rPr>
        <w:drawing>
          <wp:anchor distT="0" distB="0" distL="114300" distR="114300" simplePos="0" relativeHeight="251664384" behindDoc="1" locked="0" layoutInCell="1" allowOverlap="1" wp14:anchorId="1DDEA3E9" wp14:editId="74CBB323">
            <wp:simplePos x="0" y="0"/>
            <wp:positionH relativeFrom="column">
              <wp:posOffset>-395605</wp:posOffset>
            </wp:positionH>
            <wp:positionV relativeFrom="paragraph">
              <wp:posOffset>0</wp:posOffset>
            </wp:positionV>
            <wp:extent cx="4716000" cy="2785885"/>
            <wp:effectExtent l="0" t="0" r="8890" b="0"/>
            <wp:wrapTight wrapText="bothSides">
              <wp:wrapPolygon edited="0">
                <wp:start x="0" y="0"/>
                <wp:lineTo x="0" y="21418"/>
                <wp:lineTo x="21553" y="21418"/>
                <wp:lineTo x="21553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positphotos_52262831_xl-2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6000" cy="278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272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E0A0B9" wp14:editId="6905A227">
                <wp:simplePos x="0" y="0"/>
                <wp:positionH relativeFrom="page">
                  <wp:posOffset>2888615</wp:posOffset>
                </wp:positionH>
                <wp:positionV relativeFrom="page">
                  <wp:posOffset>1221740</wp:posOffset>
                </wp:positionV>
                <wp:extent cx="2144395" cy="214630"/>
                <wp:effectExtent l="0" t="0" r="8255" b="0"/>
                <wp:wrapNone/>
                <wp:docPr id="1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4395" cy="21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203AD" w14:textId="77777777" w:rsidR="00FE5F5F" w:rsidRPr="00B2251A" w:rsidRDefault="00FE5F5F" w:rsidP="00FE5F5F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</w:pPr>
                            <w:r w:rsidRPr="00B2251A"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  <w:t>www.</w:t>
                            </w:r>
                            <w:r w:rsidR="00F81C97"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  <w:t>wetzikon</w:t>
                            </w:r>
                            <w:r w:rsidR="00177787"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  <w:t>ref</w:t>
                            </w:r>
                            <w:r w:rsidRPr="00B2251A">
                              <w:rPr>
                                <w:rFonts w:ascii="Arial" w:hAnsi="Arial" w:cs="Arial"/>
                                <w:b/>
                                <w:color w:val="0079BC"/>
                                <w:sz w:val="18"/>
                                <w:szCs w:val="18"/>
                              </w:rPr>
                              <w:t>.ch</w:t>
                            </w:r>
                          </w:p>
                          <w:p w14:paraId="0833E87B" w14:textId="77777777" w:rsidR="00E474AF" w:rsidRDefault="00E474AF" w:rsidP="003F7FC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0A0B9" id="Text Box 31" o:spid="_x0000_s1027" type="#_x0000_t202" style="position:absolute;left:0;text-align:left;margin-left:227.45pt;margin-top:96.2pt;width:168.85pt;height:16.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" stroked="f">
                <v:textbox inset="0,0,0,0">
                  <w:txbxContent>
                    <w:p w14:paraId="616203AD" w14:textId="77777777" w:rsidR="00FE5F5F" w:rsidRPr="00B2251A" w:rsidRDefault="00FE5F5F" w:rsidP="00FE5F5F">
                      <w:pPr>
                        <w:jc w:val="right"/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</w:pPr>
                      <w:r w:rsidRPr="00B2251A"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  <w:t>www.</w:t>
                      </w:r>
                      <w:r w:rsidR="00F81C97"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  <w:t>wetzikon</w:t>
                      </w:r>
                      <w:r w:rsidR="00177787"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  <w:t>ref</w:t>
                      </w:r>
                      <w:r w:rsidRPr="00B2251A">
                        <w:rPr>
                          <w:rFonts w:ascii="Arial" w:hAnsi="Arial" w:cs="Arial"/>
                          <w:b/>
                          <w:color w:val="0079BC"/>
                          <w:sz w:val="18"/>
                          <w:szCs w:val="18"/>
                        </w:rPr>
                        <w:t>.ch</w:t>
                      </w:r>
                    </w:p>
                    <w:p w14:paraId="0833E87B" w14:textId="77777777" w:rsidR="00E474AF" w:rsidRDefault="00E474AF" w:rsidP="003F7FCF"/>
                  </w:txbxContent>
                </v:textbox>
                <w10:wrap anchorx="page" anchory="page"/>
              </v:shape>
            </w:pict>
          </mc:Fallback>
        </mc:AlternateContent>
      </w:r>
      <w:r w:rsidR="00314272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2096" behindDoc="1" locked="1" layoutInCell="1" allowOverlap="1" wp14:anchorId="4EE7DEE8" wp14:editId="34440F26">
                <wp:simplePos x="0" y="0"/>
                <wp:positionH relativeFrom="column">
                  <wp:posOffset>-224790</wp:posOffset>
                </wp:positionH>
                <wp:positionV relativeFrom="paragraph">
                  <wp:posOffset>2736850</wp:posOffset>
                </wp:positionV>
                <wp:extent cx="4416425" cy="2838450"/>
                <wp:effectExtent l="0" t="0" r="0" b="0"/>
                <wp:wrapNone/>
                <wp:docPr id="6" name="Text Box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41642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0F21D" w14:textId="77777777" w:rsidR="00432952" w:rsidRPr="00221EF3" w:rsidRDefault="00432952" w:rsidP="000623FD">
                            <w:pPr>
                              <w:pStyle w:val="-FrontTitelfett"/>
                              <w:rPr>
                                <w:b w:val="0"/>
                                <w:sz w:val="28"/>
                                <w:szCs w:val="28"/>
                              </w:rPr>
                            </w:pPr>
                          </w:p>
                          <w:p w14:paraId="2E35315B" w14:textId="77777777" w:rsidR="00432952" w:rsidRPr="008234D9" w:rsidRDefault="00EB55E6" w:rsidP="000623FD">
                            <w:pPr>
                              <w:pStyle w:val="-FrontTitelfett"/>
                              <w:rPr>
                                <w:b w:val="0"/>
                              </w:rPr>
                            </w:pPr>
                            <w:r w:rsidRPr="008234D9">
                              <w:rPr>
                                <w:b w:val="0"/>
                              </w:rPr>
                              <w:t>Senior</w:t>
                            </w:r>
                            <w:r w:rsidR="00A83502">
                              <w:rPr>
                                <w:b w:val="0"/>
                              </w:rPr>
                              <w:t>Inn</w:t>
                            </w:r>
                            <w:r w:rsidRPr="008234D9">
                              <w:rPr>
                                <w:b w:val="0"/>
                              </w:rPr>
                              <w:t>en-Zmittag</w:t>
                            </w:r>
                          </w:p>
                          <w:p w14:paraId="49B33C69" w14:textId="77777777" w:rsidR="000071AB" w:rsidRDefault="000071AB" w:rsidP="000071AB">
                            <w:pPr>
                              <w:pStyle w:val="-Zusatztext"/>
                            </w:pPr>
                          </w:p>
                          <w:p w14:paraId="7C216580" w14:textId="77777777" w:rsidR="00E474AF" w:rsidRPr="008F5AA7" w:rsidRDefault="00E474AF" w:rsidP="000071AB">
                            <w:pPr>
                              <w:pStyle w:val="-FrontUntertitel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83FEC24" w14:textId="77777777" w:rsidR="00432952" w:rsidRPr="008234D9" w:rsidRDefault="008234D9" w:rsidP="000071AB">
                            <w:pPr>
                              <w:pStyle w:val="-FrontUntertitel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j</w:t>
                            </w:r>
                            <w:r w:rsidRPr="008234D9">
                              <w:rPr>
                                <w:sz w:val="40"/>
                                <w:szCs w:val="40"/>
                              </w:rPr>
                              <w:t xml:space="preserve">eweils </w:t>
                            </w:r>
                            <w:r w:rsidR="00423553">
                              <w:rPr>
                                <w:sz w:val="40"/>
                                <w:szCs w:val="40"/>
                              </w:rPr>
                              <w:t>freitags</w:t>
                            </w:r>
                            <w:r w:rsidR="004201C6">
                              <w:rPr>
                                <w:sz w:val="40"/>
                                <w:szCs w:val="40"/>
                              </w:rPr>
                              <w:t xml:space="preserve"> an folgenden Daten</w:t>
                            </w:r>
                            <w:r w:rsidRPr="008234D9">
                              <w:rPr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14:paraId="3752F8AC" w14:textId="77777777" w:rsidR="008234D9" w:rsidRPr="008F5AA7" w:rsidRDefault="008234D9" w:rsidP="000071AB">
                            <w:pPr>
                              <w:pStyle w:val="-FrontUntertitel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51A9EED" w14:textId="631C5085" w:rsidR="004201C6" w:rsidRDefault="002A15F5" w:rsidP="004201C6">
                            <w:pPr>
                              <w:pStyle w:val="-FrontUntertitel"/>
                              <w:tabs>
                                <w:tab w:val="left" w:pos="0"/>
                              </w:tabs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BF07F4">
                              <w:rPr>
                                <w:sz w:val="30"/>
                                <w:szCs w:val="30"/>
                              </w:rPr>
                              <w:t>. September</w:t>
                            </w:r>
                            <w:r w:rsidR="00423553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BF07F4">
                              <w:rPr>
                                <w:sz w:val="30"/>
                                <w:szCs w:val="30"/>
                              </w:rPr>
                              <w:t>. Oktober</w:t>
                            </w:r>
                            <w:r w:rsidR="00423553">
                              <w:rPr>
                                <w:sz w:val="30"/>
                                <w:szCs w:val="30"/>
                              </w:rPr>
                              <w:t xml:space="preserve">, 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5</w:t>
                            </w:r>
                            <w:r w:rsidR="00BF07F4">
                              <w:rPr>
                                <w:sz w:val="30"/>
                                <w:szCs w:val="30"/>
                              </w:rPr>
                              <w:t xml:space="preserve">. November, </w:t>
                            </w:r>
                            <w:r w:rsidR="00BF07F4">
                              <w:rPr>
                                <w:sz w:val="30"/>
                                <w:szCs w:val="30"/>
                              </w:rPr>
                              <w:br/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3</w:t>
                            </w:r>
                            <w:r w:rsidR="00BF07F4">
                              <w:rPr>
                                <w:sz w:val="30"/>
                                <w:szCs w:val="30"/>
                              </w:rPr>
                              <w:t>. Dezember 202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  <w:p w14:paraId="694FA5AA" w14:textId="77777777" w:rsidR="00423553" w:rsidRDefault="00423553" w:rsidP="004201C6">
                            <w:pPr>
                              <w:pStyle w:val="-FrontUntertitel"/>
                              <w:tabs>
                                <w:tab w:val="left" w:pos="0"/>
                              </w:tabs>
                              <w:rPr>
                                <w:sz w:val="30"/>
                                <w:szCs w:val="30"/>
                              </w:rPr>
                            </w:pPr>
                          </w:p>
                          <w:p w14:paraId="2F93541C" w14:textId="77777777" w:rsidR="004201C6" w:rsidRPr="008F5AA7" w:rsidRDefault="004201C6" w:rsidP="000071AB">
                            <w:pPr>
                              <w:pStyle w:val="-FrontUntertitel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420E787C" w14:textId="77777777" w:rsidR="00432952" w:rsidRPr="008234D9" w:rsidRDefault="00395DE9" w:rsidP="000071AB">
                            <w:pPr>
                              <w:pStyle w:val="-FrontUntertitel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Gemeinschaftsraum</w:t>
                            </w:r>
                            <w:r w:rsidR="00423553">
                              <w:rPr>
                                <w:sz w:val="30"/>
                                <w:szCs w:val="30"/>
                              </w:rPr>
                              <w:t xml:space="preserve"> Spitalstrasse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7DEE8" id="Text Box 25" o:spid="_x0000_s1028" type="#_x0000_t202" style="position:absolute;left:0;text-align:left;margin-left:-17.7pt;margin-top:215.5pt;width:347.75pt;height:223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" filled="f" stroked="f">
                <o:lock v:ext="edit" aspectratio="t"/>
                <v:textbox>
                  <w:txbxContent>
                    <w:p w14:paraId="7C60F21D" w14:textId="77777777" w:rsidR="00432952" w:rsidRPr="00221EF3" w:rsidRDefault="00432952" w:rsidP="000623FD">
                      <w:pPr>
                        <w:pStyle w:val="-FrontTitelfett"/>
                        <w:rPr>
                          <w:b w:val="0"/>
                          <w:sz w:val="28"/>
                          <w:szCs w:val="28"/>
                        </w:rPr>
                      </w:pPr>
                    </w:p>
                    <w:p w14:paraId="2E35315B" w14:textId="77777777" w:rsidR="00432952" w:rsidRPr="008234D9" w:rsidRDefault="00EB55E6" w:rsidP="000623FD">
                      <w:pPr>
                        <w:pStyle w:val="-FrontTitelfett"/>
                        <w:rPr>
                          <w:b w:val="0"/>
                        </w:rPr>
                      </w:pPr>
                      <w:r w:rsidRPr="008234D9">
                        <w:rPr>
                          <w:b w:val="0"/>
                        </w:rPr>
                        <w:t>Senior</w:t>
                      </w:r>
                      <w:r w:rsidR="00A83502">
                        <w:rPr>
                          <w:b w:val="0"/>
                        </w:rPr>
                        <w:t>Inn</w:t>
                      </w:r>
                      <w:r w:rsidRPr="008234D9">
                        <w:rPr>
                          <w:b w:val="0"/>
                        </w:rPr>
                        <w:t>en-Zmittag</w:t>
                      </w:r>
                    </w:p>
                    <w:p w14:paraId="49B33C69" w14:textId="77777777" w:rsidR="000071AB" w:rsidRDefault="000071AB" w:rsidP="000071AB">
                      <w:pPr>
                        <w:pStyle w:val="-Zusatztext"/>
                      </w:pPr>
                    </w:p>
                    <w:p w14:paraId="7C216580" w14:textId="77777777" w:rsidR="00E474AF" w:rsidRPr="008F5AA7" w:rsidRDefault="00E474AF" w:rsidP="000071AB">
                      <w:pPr>
                        <w:pStyle w:val="-FrontUntertitel"/>
                        <w:rPr>
                          <w:sz w:val="12"/>
                          <w:szCs w:val="12"/>
                        </w:rPr>
                      </w:pPr>
                    </w:p>
                    <w:p w14:paraId="283FEC24" w14:textId="77777777" w:rsidR="00432952" w:rsidRPr="008234D9" w:rsidRDefault="008234D9" w:rsidP="000071AB">
                      <w:pPr>
                        <w:pStyle w:val="-FrontUntertitel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j</w:t>
                      </w:r>
                      <w:r w:rsidRPr="008234D9">
                        <w:rPr>
                          <w:sz w:val="40"/>
                          <w:szCs w:val="40"/>
                        </w:rPr>
                        <w:t xml:space="preserve">eweils </w:t>
                      </w:r>
                      <w:r w:rsidR="00423553">
                        <w:rPr>
                          <w:sz w:val="40"/>
                          <w:szCs w:val="40"/>
                        </w:rPr>
                        <w:t>freitags</w:t>
                      </w:r>
                      <w:r w:rsidR="004201C6">
                        <w:rPr>
                          <w:sz w:val="40"/>
                          <w:szCs w:val="40"/>
                        </w:rPr>
                        <w:t xml:space="preserve"> an folgenden Daten</w:t>
                      </w:r>
                      <w:r w:rsidRPr="008234D9">
                        <w:rPr>
                          <w:sz w:val="40"/>
                          <w:szCs w:val="40"/>
                        </w:rPr>
                        <w:t>:</w:t>
                      </w:r>
                    </w:p>
                    <w:p w14:paraId="3752F8AC" w14:textId="77777777" w:rsidR="008234D9" w:rsidRPr="008F5AA7" w:rsidRDefault="008234D9" w:rsidP="000071AB">
                      <w:pPr>
                        <w:pStyle w:val="-FrontUntertitel"/>
                        <w:rPr>
                          <w:sz w:val="12"/>
                          <w:szCs w:val="12"/>
                        </w:rPr>
                      </w:pPr>
                    </w:p>
                    <w:p w14:paraId="051A9EED" w14:textId="631C5085" w:rsidR="004201C6" w:rsidRDefault="002A15F5" w:rsidP="004201C6">
                      <w:pPr>
                        <w:pStyle w:val="-FrontUntertitel"/>
                        <w:tabs>
                          <w:tab w:val="left" w:pos="0"/>
                        </w:tabs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3</w:t>
                      </w:r>
                      <w:r w:rsidR="00BF07F4">
                        <w:rPr>
                          <w:sz w:val="30"/>
                          <w:szCs w:val="30"/>
                        </w:rPr>
                        <w:t>. September</w:t>
                      </w:r>
                      <w:r w:rsidR="00423553">
                        <w:rPr>
                          <w:sz w:val="30"/>
                          <w:szCs w:val="30"/>
                        </w:rPr>
                        <w:t xml:space="preserve">, 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  <w:r w:rsidR="00BF07F4">
                        <w:rPr>
                          <w:sz w:val="30"/>
                          <w:szCs w:val="30"/>
                        </w:rPr>
                        <w:t>. Oktober</w:t>
                      </w:r>
                      <w:r w:rsidR="00423553">
                        <w:rPr>
                          <w:sz w:val="30"/>
                          <w:szCs w:val="30"/>
                        </w:rPr>
                        <w:t xml:space="preserve">, </w:t>
                      </w:r>
                      <w:r>
                        <w:rPr>
                          <w:sz w:val="30"/>
                          <w:szCs w:val="30"/>
                        </w:rPr>
                        <w:t>5</w:t>
                      </w:r>
                      <w:r w:rsidR="00BF07F4">
                        <w:rPr>
                          <w:sz w:val="30"/>
                          <w:szCs w:val="30"/>
                        </w:rPr>
                        <w:t xml:space="preserve">. November, </w:t>
                      </w:r>
                      <w:r w:rsidR="00BF07F4">
                        <w:rPr>
                          <w:sz w:val="30"/>
                          <w:szCs w:val="30"/>
                        </w:rPr>
                        <w:br/>
                      </w:r>
                      <w:r>
                        <w:rPr>
                          <w:sz w:val="30"/>
                          <w:szCs w:val="30"/>
                        </w:rPr>
                        <w:t>3</w:t>
                      </w:r>
                      <w:r w:rsidR="00BF07F4">
                        <w:rPr>
                          <w:sz w:val="30"/>
                          <w:szCs w:val="30"/>
                        </w:rPr>
                        <w:t>. Dezember 202</w:t>
                      </w:r>
                      <w:r>
                        <w:rPr>
                          <w:sz w:val="30"/>
                          <w:szCs w:val="30"/>
                        </w:rPr>
                        <w:t>1</w:t>
                      </w:r>
                    </w:p>
                    <w:p w14:paraId="694FA5AA" w14:textId="77777777" w:rsidR="00423553" w:rsidRDefault="00423553" w:rsidP="004201C6">
                      <w:pPr>
                        <w:pStyle w:val="-FrontUntertitel"/>
                        <w:tabs>
                          <w:tab w:val="left" w:pos="0"/>
                        </w:tabs>
                        <w:rPr>
                          <w:sz w:val="30"/>
                          <w:szCs w:val="30"/>
                        </w:rPr>
                      </w:pPr>
                    </w:p>
                    <w:p w14:paraId="2F93541C" w14:textId="77777777" w:rsidR="004201C6" w:rsidRPr="008F5AA7" w:rsidRDefault="004201C6" w:rsidP="000071AB">
                      <w:pPr>
                        <w:pStyle w:val="-FrontUntertitel"/>
                        <w:rPr>
                          <w:sz w:val="12"/>
                          <w:szCs w:val="12"/>
                        </w:rPr>
                      </w:pPr>
                    </w:p>
                    <w:p w14:paraId="420E787C" w14:textId="77777777" w:rsidR="00432952" w:rsidRPr="008234D9" w:rsidRDefault="00395DE9" w:rsidP="000071AB">
                      <w:pPr>
                        <w:pStyle w:val="-FrontUntertitel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Gemeinschaftsraum</w:t>
                      </w:r>
                      <w:r w:rsidR="00423553">
                        <w:rPr>
                          <w:sz w:val="30"/>
                          <w:szCs w:val="30"/>
                        </w:rPr>
                        <w:t xml:space="preserve"> Spitalstrasse 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314272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1583" behindDoc="1" locked="0" layoutInCell="1" allowOverlap="1" wp14:anchorId="509478A4" wp14:editId="7733705B">
                <wp:simplePos x="0" y="0"/>
                <wp:positionH relativeFrom="page">
                  <wp:posOffset>320675</wp:posOffset>
                </wp:positionH>
                <wp:positionV relativeFrom="page">
                  <wp:posOffset>4150995</wp:posOffset>
                </wp:positionV>
                <wp:extent cx="4716145" cy="1076325"/>
                <wp:effectExtent l="0" t="0" r="8255" b="9525"/>
                <wp:wrapNone/>
                <wp:docPr id="5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1076325"/>
                        </a:xfrm>
                        <a:prstGeom prst="rect">
                          <a:avLst/>
                        </a:prstGeom>
                        <a:solidFill>
                          <a:srgbClr val="0079BC">
                            <a:alpha val="49001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547773" id="Rectangle 24" o:spid="_x0000_s1026" style="position:absolute;margin-left:25.25pt;margin-top:326.85pt;width:371.35pt;height:84.75pt;z-index:-2516648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" fillcolor="#0079bc" stroked="f" strokecolor="#f2f2f2" strokeweight="3pt">
                <v:fill opacity="32125f"/>
                <v:shadow color="#243f60" opacity=".5" offset="1pt"/>
                <o:lock v:ext="edit" aspectratio="t"/>
                <w10:wrap anchorx="page" anchory="page"/>
              </v:rect>
            </w:pict>
          </mc:Fallback>
        </mc:AlternateContent>
      </w:r>
      <w:r w:rsidR="00314272"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1071" behindDoc="1" locked="1" layoutInCell="1" allowOverlap="1" wp14:anchorId="713592B6" wp14:editId="2F4A380B">
                <wp:simplePos x="0" y="0"/>
                <wp:positionH relativeFrom="page">
                  <wp:posOffset>320675</wp:posOffset>
                </wp:positionH>
                <wp:positionV relativeFrom="margin">
                  <wp:posOffset>3684270</wp:posOffset>
                </wp:positionV>
                <wp:extent cx="4716145" cy="2066925"/>
                <wp:effectExtent l="0" t="0" r="8255" b="9525"/>
                <wp:wrapNone/>
                <wp:docPr id="4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16145" cy="20669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0079BC"/>
                            </a:gs>
                            <a:gs pos="100000">
                              <a:srgbClr val="0079BC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328DE" id="Rectangle 23" o:spid="_x0000_s1026" style="position:absolute;margin-left:25.25pt;margin-top:290.1pt;width:371.35pt;height:162.75pt;z-index:-25166540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" fillcolor="#0079bc" stroked="f" strokecolor="#f2f2f2" strokeweight="3pt">
                <v:fill color2="#0079bc" focus="100%" type="gradient"/>
                <v:shadow color="#243f60" opacity=".5" offset="1pt"/>
                <o:lock v:ext="edit" aspectratio="t"/>
                <w10:wrap anchorx="page" anchory="margin"/>
                <w10:anchorlock/>
              </v:rect>
            </w:pict>
          </mc:Fallback>
        </mc:AlternateContent>
      </w:r>
    </w:p>
    <w:sectPr w:rsidR="00D00CDB" w:rsidRPr="00D755F5" w:rsidSect="0087796D">
      <w:headerReference w:type="default" r:id="rId8"/>
      <w:headerReference w:type="first" r:id="rId9"/>
      <w:pgSz w:w="16840" w:h="11907" w:orient="landscape" w:code="9"/>
      <w:pgMar w:top="2410" w:right="1134" w:bottom="284" w:left="1134" w:header="709" w:footer="0" w:gutter="0"/>
      <w:cols w:num="2" w:space="158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F285D" w14:textId="77777777" w:rsidR="00F520D4" w:rsidRDefault="00F520D4" w:rsidP="00606861">
      <w:pPr>
        <w:spacing w:after="0" w:line="240" w:lineRule="auto"/>
      </w:pPr>
      <w:r>
        <w:separator/>
      </w:r>
    </w:p>
  </w:endnote>
  <w:endnote w:type="continuationSeparator" w:id="0">
    <w:p w14:paraId="3941933E" w14:textId="77777777" w:rsidR="00F520D4" w:rsidRDefault="00F520D4" w:rsidP="00606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F245A" w14:textId="77777777" w:rsidR="00F520D4" w:rsidRDefault="00F520D4" w:rsidP="00606861">
      <w:pPr>
        <w:spacing w:after="0" w:line="240" w:lineRule="auto"/>
      </w:pPr>
      <w:r>
        <w:separator/>
      </w:r>
    </w:p>
  </w:footnote>
  <w:footnote w:type="continuationSeparator" w:id="0">
    <w:p w14:paraId="04AE389E" w14:textId="77777777" w:rsidR="00F520D4" w:rsidRDefault="00F520D4" w:rsidP="00606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489BC" w14:textId="77777777" w:rsidR="00E474AF" w:rsidRDefault="00E474AF" w:rsidP="00FE769F">
    <w:pPr>
      <w:tabs>
        <w:tab w:val="right" w:pos="7797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4B3A8" w14:textId="2D39ED12" w:rsidR="000623FD" w:rsidRDefault="000623FD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5680" behindDoc="0" locked="0" layoutInCell="1" allowOverlap="1" wp14:anchorId="53F75F86" wp14:editId="541868D3">
          <wp:simplePos x="0" y="0"/>
          <wp:positionH relativeFrom="page">
            <wp:posOffset>358987</wp:posOffset>
          </wp:positionH>
          <wp:positionV relativeFrom="page">
            <wp:posOffset>321310</wp:posOffset>
          </wp:positionV>
          <wp:extent cx="1205865" cy="323850"/>
          <wp:effectExtent l="0" t="0" r="0" b="0"/>
          <wp:wrapNone/>
          <wp:docPr id="11" name="Grafik 11" descr="L:\30_KRP\31_kid\Praktikum\Vorlagen\Wortmarke_Wetzikon_RGB_600dp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:\30_KRP\31_kid\Praktikum\Vorlagen\Wortmarke_Wetzikon_RGB_600dpi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586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DD4C7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ABA432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85F6BB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270EA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7046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 style="mso-wrap-style:none;mso-width-percent:400;mso-width-relative:margin;mso-height-relative:margin" fillcolor="white" stroke="f">
      <v:fill color="white"/>
      <v:stroke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6AD"/>
    <w:rsid w:val="000071AB"/>
    <w:rsid w:val="00052B44"/>
    <w:rsid w:val="00057CB7"/>
    <w:rsid w:val="000623FD"/>
    <w:rsid w:val="00070B2D"/>
    <w:rsid w:val="000A6C15"/>
    <w:rsid w:val="000B630B"/>
    <w:rsid w:val="000C376F"/>
    <w:rsid w:val="000D14BC"/>
    <w:rsid w:val="00107BA8"/>
    <w:rsid w:val="001447C6"/>
    <w:rsid w:val="00145231"/>
    <w:rsid w:val="00166539"/>
    <w:rsid w:val="00171CF7"/>
    <w:rsid w:val="00177787"/>
    <w:rsid w:val="00182670"/>
    <w:rsid w:val="00190314"/>
    <w:rsid w:val="00197D0C"/>
    <w:rsid w:val="001A0718"/>
    <w:rsid w:val="001A5E91"/>
    <w:rsid w:val="001F0D3C"/>
    <w:rsid w:val="002054C8"/>
    <w:rsid w:val="00221EF3"/>
    <w:rsid w:val="00261E9B"/>
    <w:rsid w:val="00276E03"/>
    <w:rsid w:val="002A15F5"/>
    <w:rsid w:val="002B54DC"/>
    <w:rsid w:val="002C746F"/>
    <w:rsid w:val="00314272"/>
    <w:rsid w:val="00347EC4"/>
    <w:rsid w:val="0036600D"/>
    <w:rsid w:val="003748B4"/>
    <w:rsid w:val="003864D8"/>
    <w:rsid w:val="00395DE9"/>
    <w:rsid w:val="003C12C7"/>
    <w:rsid w:val="003F7FCF"/>
    <w:rsid w:val="004201C6"/>
    <w:rsid w:val="00423553"/>
    <w:rsid w:val="00432952"/>
    <w:rsid w:val="00455699"/>
    <w:rsid w:val="00462D55"/>
    <w:rsid w:val="004B0E96"/>
    <w:rsid w:val="004C444A"/>
    <w:rsid w:val="004F25F6"/>
    <w:rsid w:val="004F51CE"/>
    <w:rsid w:val="005042DD"/>
    <w:rsid w:val="00511DC2"/>
    <w:rsid w:val="005266A7"/>
    <w:rsid w:val="00585DA4"/>
    <w:rsid w:val="005B296E"/>
    <w:rsid w:val="005C270C"/>
    <w:rsid w:val="00606861"/>
    <w:rsid w:val="00696BF5"/>
    <w:rsid w:val="006A56A7"/>
    <w:rsid w:val="006B1021"/>
    <w:rsid w:val="006C4247"/>
    <w:rsid w:val="006D5185"/>
    <w:rsid w:val="006E6DBE"/>
    <w:rsid w:val="006F151F"/>
    <w:rsid w:val="00712343"/>
    <w:rsid w:val="007368E1"/>
    <w:rsid w:val="00742182"/>
    <w:rsid w:val="007504D7"/>
    <w:rsid w:val="007F1568"/>
    <w:rsid w:val="008007EC"/>
    <w:rsid w:val="008043FD"/>
    <w:rsid w:val="0081492A"/>
    <w:rsid w:val="008234D9"/>
    <w:rsid w:val="00852D8B"/>
    <w:rsid w:val="00874116"/>
    <w:rsid w:val="0087796D"/>
    <w:rsid w:val="0088419F"/>
    <w:rsid w:val="0088750F"/>
    <w:rsid w:val="008D5D3E"/>
    <w:rsid w:val="008E36AD"/>
    <w:rsid w:val="008E6ABB"/>
    <w:rsid w:val="008F5AA7"/>
    <w:rsid w:val="0093366C"/>
    <w:rsid w:val="009422DC"/>
    <w:rsid w:val="009433D6"/>
    <w:rsid w:val="00944FDF"/>
    <w:rsid w:val="00961577"/>
    <w:rsid w:val="009856E1"/>
    <w:rsid w:val="00991F1F"/>
    <w:rsid w:val="009946BD"/>
    <w:rsid w:val="009949D7"/>
    <w:rsid w:val="009F73C1"/>
    <w:rsid w:val="00A0211D"/>
    <w:rsid w:val="00A23AF0"/>
    <w:rsid w:val="00A31E1A"/>
    <w:rsid w:val="00A60AD6"/>
    <w:rsid w:val="00A7407F"/>
    <w:rsid w:val="00A80DD8"/>
    <w:rsid w:val="00A83502"/>
    <w:rsid w:val="00A9380C"/>
    <w:rsid w:val="00AA0BE0"/>
    <w:rsid w:val="00AA309F"/>
    <w:rsid w:val="00AB08D1"/>
    <w:rsid w:val="00AC41F8"/>
    <w:rsid w:val="00AC473A"/>
    <w:rsid w:val="00AC7F20"/>
    <w:rsid w:val="00AD45C9"/>
    <w:rsid w:val="00AF1AE1"/>
    <w:rsid w:val="00B2251A"/>
    <w:rsid w:val="00B25A12"/>
    <w:rsid w:val="00B41C02"/>
    <w:rsid w:val="00B528AB"/>
    <w:rsid w:val="00BB6950"/>
    <w:rsid w:val="00BC5733"/>
    <w:rsid w:val="00BE4547"/>
    <w:rsid w:val="00BF07F4"/>
    <w:rsid w:val="00C663AF"/>
    <w:rsid w:val="00C87CBA"/>
    <w:rsid w:val="00CA4B33"/>
    <w:rsid w:val="00CC14A7"/>
    <w:rsid w:val="00CC42CF"/>
    <w:rsid w:val="00CE696B"/>
    <w:rsid w:val="00CF0229"/>
    <w:rsid w:val="00CF7455"/>
    <w:rsid w:val="00CF7631"/>
    <w:rsid w:val="00D00CDB"/>
    <w:rsid w:val="00D11A79"/>
    <w:rsid w:val="00D179F6"/>
    <w:rsid w:val="00D41C38"/>
    <w:rsid w:val="00D47F25"/>
    <w:rsid w:val="00D577A7"/>
    <w:rsid w:val="00D755F5"/>
    <w:rsid w:val="00D775C8"/>
    <w:rsid w:val="00D8146B"/>
    <w:rsid w:val="00D869A2"/>
    <w:rsid w:val="00DB5749"/>
    <w:rsid w:val="00DC0B61"/>
    <w:rsid w:val="00DF1D01"/>
    <w:rsid w:val="00DF4470"/>
    <w:rsid w:val="00E07D2C"/>
    <w:rsid w:val="00E474AF"/>
    <w:rsid w:val="00E610C0"/>
    <w:rsid w:val="00E753BF"/>
    <w:rsid w:val="00E96821"/>
    <w:rsid w:val="00EB55E6"/>
    <w:rsid w:val="00ED0A45"/>
    <w:rsid w:val="00ED62C3"/>
    <w:rsid w:val="00F0224E"/>
    <w:rsid w:val="00F023F4"/>
    <w:rsid w:val="00F04959"/>
    <w:rsid w:val="00F12D36"/>
    <w:rsid w:val="00F41F4A"/>
    <w:rsid w:val="00F41FE8"/>
    <w:rsid w:val="00F42AF3"/>
    <w:rsid w:val="00F42C4C"/>
    <w:rsid w:val="00F520D4"/>
    <w:rsid w:val="00F542E2"/>
    <w:rsid w:val="00F55F7B"/>
    <w:rsid w:val="00F74DFE"/>
    <w:rsid w:val="00F81C97"/>
    <w:rsid w:val="00F8447C"/>
    <w:rsid w:val="00FE5F5F"/>
    <w:rsid w:val="00FE7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style="mso-wrap-style:none;mso-width-percent:400;mso-width-relative:margin;mso-height-relative:margin" fillcolor="white" stroke="f">
      <v:fill color="white"/>
      <v:stroke on="f"/>
      <v:textbox inset="0,0,0,0"/>
    </o:shapedefaults>
    <o:shapelayout v:ext="edit">
      <o:idmap v:ext="edit" data="1"/>
    </o:shapelayout>
  </w:shapeDefaults>
  <w:decimalSymbol w:val="."/>
  <w:listSeparator w:val=";"/>
  <w14:docId w14:val="50FDE09F"/>
  <w15:docId w15:val="{C00C0AE2-FECE-45DB-887A-D2063D0E3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E96821"/>
    <w:pPr>
      <w:spacing w:after="200" w:line="276" w:lineRule="auto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B25A1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-FrontTitelfett">
    <w:name w:val="- Front Titel fett"/>
    <w:basedOn w:val="-FrontTitel"/>
    <w:rsid w:val="00E96821"/>
    <w:rPr>
      <w:b/>
    </w:rPr>
  </w:style>
  <w:style w:type="paragraph" w:customStyle="1" w:styleId="-RcksteiteTitelfett">
    <w:name w:val="- Rücksteite Titel fett"/>
    <w:basedOn w:val="Standard"/>
    <w:rsid w:val="000B630B"/>
    <w:pPr>
      <w:spacing w:after="0" w:line="240" w:lineRule="auto"/>
      <w:ind w:left="-57" w:right="57"/>
      <w:contextualSpacing/>
    </w:pPr>
    <w:rPr>
      <w:rFonts w:ascii="Arial" w:hAnsi="Arial" w:cs="Arial"/>
      <w:b/>
      <w:color w:val="0079BC"/>
      <w:sz w:val="60"/>
      <w:szCs w:val="60"/>
      <w:lang w:val="de-CH"/>
    </w:rPr>
  </w:style>
  <w:style w:type="paragraph" w:customStyle="1" w:styleId="-RckseiteTitel">
    <w:name w:val="- Rückseite Titel"/>
    <w:basedOn w:val="-RcksteiteTitelfett"/>
    <w:rsid w:val="000B630B"/>
    <w:rPr>
      <w:b w:val="0"/>
    </w:rPr>
  </w:style>
  <w:style w:type="paragraph" w:customStyle="1" w:styleId="-RckseiteUntertitel">
    <w:name w:val="- Rückseite Untertitel"/>
    <w:basedOn w:val="Standard"/>
    <w:rsid w:val="003C12C7"/>
    <w:pPr>
      <w:spacing w:before="360" w:after="60" w:line="240" w:lineRule="auto"/>
      <w:ind w:left="-57" w:right="57"/>
      <w:contextualSpacing/>
    </w:pPr>
    <w:rPr>
      <w:rFonts w:ascii="Arial" w:hAnsi="Arial" w:cs="Arial"/>
      <w:color w:val="0079BC"/>
      <w:sz w:val="32"/>
      <w:szCs w:val="32"/>
      <w:lang w:val="de-CH"/>
    </w:rPr>
  </w:style>
  <w:style w:type="paragraph" w:customStyle="1" w:styleId="-RckseiteFliesstext">
    <w:name w:val="- Rückseite Fliesstext"/>
    <w:basedOn w:val="Standard"/>
    <w:rsid w:val="008043FD"/>
    <w:pPr>
      <w:spacing w:line="240" w:lineRule="exact"/>
      <w:ind w:left="-57" w:right="57"/>
      <w:jc w:val="both"/>
    </w:pPr>
    <w:rPr>
      <w:rFonts w:ascii="Arial" w:hAnsi="Arial" w:cs="Arial"/>
      <w:sz w:val="20"/>
      <w:szCs w:val="20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55699"/>
    <w:rPr>
      <w:rFonts w:ascii="Tahoma" w:hAnsi="Tahoma" w:cs="Tahoma"/>
      <w:sz w:val="16"/>
      <w:szCs w:val="16"/>
    </w:rPr>
  </w:style>
  <w:style w:type="paragraph" w:customStyle="1" w:styleId="-FrontTitel">
    <w:name w:val="- Front Titel"/>
    <w:basedOn w:val="Standard"/>
    <w:next w:val="-FrontTitelfett"/>
    <w:qFormat/>
    <w:rsid w:val="000B630B"/>
    <w:pPr>
      <w:tabs>
        <w:tab w:val="left" w:pos="-709"/>
      </w:tabs>
      <w:spacing w:line="240" w:lineRule="auto"/>
      <w:contextualSpacing/>
    </w:pPr>
    <w:rPr>
      <w:rFonts w:ascii="Arial" w:hAnsi="Arial" w:cs="Arial"/>
      <w:color w:val="FFFFFF"/>
      <w:sz w:val="56"/>
      <w:szCs w:val="56"/>
      <w:lang w:val="de-CH"/>
    </w:rPr>
  </w:style>
  <w:style w:type="paragraph" w:customStyle="1" w:styleId="-FrontUntertitel">
    <w:name w:val="- Front Untertitel"/>
    <w:basedOn w:val="Standard"/>
    <w:qFormat/>
    <w:rsid w:val="000B630B"/>
    <w:pPr>
      <w:tabs>
        <w:tab w:val="left" w:pos="-709"/>
      </w:tabs>
      <w:contextualSpacing/>
    </w:pPr>
    <w:rPr>
      <w:rFonts w:ascii="Arial" w:hAnsi="Arial" w:cs="Arial"/>
      <w:color w:val="FFFFFF"/>
      <w:sz w:val="28"/>
      <w:szCs w:val="28"/>
      <w:lang w:val="de-CH"/>
    </w:rPr>
  </w:style>
  <w:style w:type="paragraph" w:customStyle="1" w:styleId="-FrontKurzinfo">
    <w:name w:val="- Front Kurzinfo"/>
    <w:basedOn w:val="Standard"/>
    <w:qFormat/>
    <w:rsid w:val="000B630B"/>
    <w:pPr>
      <w:tabs>
        <w:tab w:val="left" w:pos="-709"/>
      </w:tabs>
      <w:contextualSpacing/>
    </w:pPr>
    <w:rPr>
      <w:rFonts w:ascii="Arial" w:hAnsi="Arial" w:cs="Arial"/>
      <w:color w:val="FFFFFF"/>
      <w:sz w:val="20"/>
      <w:szCs w:val="20"/>
      <w:lang w:val="de-CH"/>
    </w:rPr>
  </w:style>
  <w:style w:type="character" w:customStyle="1" w:styleId="berschrift1Zchn">
    <w:name w:val="Überschrift 1 Zchn"/>
    <w:link w:val="berschrift1"/>
    <w:uiPriority w:val="9"/>
    <w:rsid w:val="00B25A1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9422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422DC"/>
    <w:rPr>
      <w:sz w:val="22"/>
      <w:szCs w:val="22"/>
    </w:rPr>
  </w:style>
  <w:style w:type="paragraph" w:styleId="Fuzeile">
    <w:name w:val="footer"/>
    <w:basedOn w:val="Standard"/>
    <w:link w:val="FuzeileZchn"/>
    <w:uiPriority w:val="99"/>
    <w:unhideWhenUsed/>
    <w:rsid w:val="009422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422DC"/>
    <w:rPr>
      <w:sz w:val="22"/>
      <w:szCs w:val="22"/>
    </w:rPr>
  </w:style>
  <w:style w:type="paragraph" w:customStyle="1" w:styleId="-Kurzinformation">
    <w:name w:val="- Kurzinformation"/>
    <w:basedOn w:val="Standard"/>
    <w:rsid w:val="000071AB"/>
    <w:pPr>
      <w:tabs>
        <w:tab w:val="left" w:pos="567"/>
      </w:tabs>
      <w:spacing w:before="480" w:after="120" w:line="120" w:lineRule="atLeast"/>
      <w:contextualSpacing/>
    </w:pPr>
    <w:rPr>
      <w:rFonts w:ascii="Arial" w:eastAsia="Times New Roman" w:hAnsi="Arial" w:cs="Arial"/>
      <w:b/>
      <w:color w:val="FFFFFF"/>
      <w:sz w:val="36"/>
      <w:szCs w:val="32"/>
      <w:lang w:val="de-CH" w:eastAsia="de-DE"/>
    </w:rPr>
  </w:style>
  <w:style w:type="paragraph" w:customStyle="1" w:styleId="-Zusatztext">
    <w:name w:val="- Zusatztext"/>
    <w:basedOn w:val="Standard"/>
    <w:rsid w:val="000071AB"/>
    <w:pPr>
      <w:tabs>
        <w:tab w:val="left" w:pos="567"/>
      </w:tabs>
      <w:spacing w:after="0" w:line="120" w:lineRule="atLeast"/>
      <w:contextualSpacing/>
    </w:pPr>
    <w:rPr>
      <w:rFonts w:ascii="Arial" w:eastAsia="Times New Roman" w:hAnsi="Arial" w:cs="Arial"/>
      <w:color w:val="FFFFFF"/>
      <w:sz w:val="28"/>
      <w:szCs w:val="20"/>
      <w:lang w:val="de-CH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54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BF83~1.KUH\AppData\Local\Temp\Sorte%2002a_Flyer_A5_2%20S_hoch_1.0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Sorte 02a_Flyer_A5_2 S_hoch_1.0.dotx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Zürich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Ev. Ref. Landeskirche</dc:creator>
  <cp:keywords/>
  <dc:description/>
  <cp:lastModifiedBy>Roman Schenk</cp:lastModifiedBy>
  <cp:revision>2</cp:revision>
  <cp:lastPrinted>2016-02-10T08:31:00Z</cp:lastPrinted>
  <dcterms:created xsi:type="dcterms:W3CDTF">2021-07-28T06:58:00Z</dcterms:created>
  <dcterms:modified xsi:type="dcterms:W3CDTF">2021-07-28T06:58:00Z</dcterms:modified>
</cp:coreProperties>
</file>